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3D1C9C" w14:paraId="23B69083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5F58590" w14:textId="2B2C64DE" w:rsidR="00E77B5E" w:rsidRPr="003D1C9C" w:rsidRDefault="00B810BE" w:rsidP="00AE68A8">
            <w:r>
              <w:rPr>
                <w:noProof/>
              </w:rPr>
              <w:drawing>
                <wp:inline distT="0" distB="0" distL="0" distR="0" wp14:anchorId="612665D3" wp14:editId="05CCE444">
                  <wp:extent cx="1638300" cy="163830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7119EF0" w14:textId="77777777" w:rsidR="00E77B5E" w:rsidRPr="003D1C9C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4A0B0473" w14:textId="5DFD8296" w:rsidR="003F1B9B" w:rsidRPr="003F1B9B" w:rsidRDefault="00B810BE" w:rsidP="003F1B9B">
            <w:pPr>
              <w:pStyle w:val="Titol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Ablatore u 600</w:t>
            </w:r>
          </w:p>
        </w:tc>
      </w:tr>
      <w:tr w:rsidR="00E77B5E" w:rsidRPr="003D1C9C" w14:paraId="268D6FAC" w14:textId="77777777" w:rsidTr="003F1B9B">
        <w:trPr>
          <w:trHeight w:val="80"/>
        </w:trPr>
        <w:tc>
          <w:tcPr>
            <w:tcW w:w="3659" w:type="dxa"/>
            <w:gridSpan w:val="3"/>
            <w:vMerge/>
          </w:tcPr>
          <w:p w14:paraId="2DD2B82C" w14:textId="77777777" w:rsidR="00E77B5E" w:rsidRPr="003D1C9C" w:rsidRDefault="00E77B5E" w:rsidP="00AE68A8"/>
        </w:tc>
        <w:tc>
          <w:tcPr>
            <w:tcW w:w="423" w:type="dxa"/>
            <w:vMerge/>
          </w:tcPr>
          <w:p w14:paraId="07F04DE0" w14:textId="77777777" w:rsidR="00E77B5E" w:rsidRPr="003D1C9C" w:rsidRDefault="00E77B5E" w:rsidP="00AE68A8"/>
        </w:tc>
        <w:tc>
          <w:tcPr>
            <w:tcW w:w="3300" w:type="dxa"/>
            <w:vAlign w:val="bottom"/>
          </w:tcPr>
          <w:p w14:paraId="28E82E58" w14:textId="77777777" w:rsidR="00E77B5E" w:rsidRPr="003D1C9C" w:rsidRDefault="00E77B5E" w:rsidP="009B591F">
            <w:pPr>
              <w:pStyle w:val="Contatto"/>
            </w:pPr>
          </w:p>
        </w:tc>
        <w:tc>
          <w:tcPr>
            <w:tcW w:w="3301" w:type="dxa"/>
            <w:vAlign w:val="bottom"/>
          </w:tcPr>
          <w:p w14:paraId="6E46A0A3" w14:textId="77777777" w:rsidR="00E77B5E" w:rsidRPr="003D1C9C" w:rsidRDefault="00E77B5E" w:rsidP="009B591F">
            <w:pPr>
              <w:pStyle w:val="Contatto"/>
            </w:pPr>
          </w:p>
        </w:tc>
      </w:tr>
      <w:tr w:rsidR="00E77B5E" w:rsidRPr="003D1C9C" w14:paraId="37D572F8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B01E70A" w14:textId="77777777" w:rsidR="00E77B5E" w:rsidRPr="003D1C9C" w:rsidRDefault="00E77B5E" w:rsidP="00AE68A8"/>
        </w:tc>
        <w:tc>
          <w:tcPr>
            <w:tcW w:w="423" w:type="dxa"/>
            <w:vMerge/>
          </w:tcPr>
          <w:p w14:paraId="33091E09" w14:textId="77777777" w:rsidR="00E77B5E" w:rsidRPr="003D1C9C" w:rsidRDefault="00E77B5E" w:rsidP="00AE68A8"/>
        </w:tc>
        <w:tc>
          <w:tcPr>
            <w:tcW w:w="6601" w:type="dxa"/>
            <w:gridSpan w:val="2"/>
            <w:vMerge w:val="restart"/>
          </w:tcPr>
          <w:p w14:paraId="1ADBA536" w14:textId="0E5FBFDA" w:rsidR="00B810BE" w:rsidRDefault="00B810BE" w:rsidP="00B810BE">
            <w:pPr>
              <w:pStyle w:val="Titolo4"/>
              <w:rPr>
                <w:rFonts w:ascii="Times New Roman" w:hAnsi="Times New Roman" w:cs="Times New Roman"/>
              </w:rPr>
            </w:pPr>
            <w:r>
              <w:rPr>
                <w:color w:val="000000"/>
              </w:rPr>
              <w:t xml:space="preserve">Il più recente dispositivo piezoelettrico a ultrasuoni </w:t>
            </w:r>
            <w:proofErr w:type="spellStart"/>
            <w:r>
              <w:rPr>
                <w:color w:val="000000"/>
              </w:rPr>
              <w:t>Woodpecker</w:t>
            </w:r>
            <w:proofErr w:type="spellEnd"/>
            <w:r>
              <w:rPr>
                <w:color w:val="000000"/>
              </w:rPr>
              <w:t xml:space="preserve"> compatibile EMS.</w:t>
            </w:r>
            <w:r>
              <w:rPr>
                <w:color w:val="000000"/>
              </w:rPr>
              <w:br/>
              <w:t>L’U600, con oscillazioni sinusoidali modulate e con la nuova generazione di manipoli HW-6, si colloca per potenza e tecnologia tra i migliori prodotti disponibili sul mercato.</w:t>
            </w:r>
            <w:r>
              <w:rPr>
                <w:color w:val="000000"/>
              </w:rPr>
              <w:br/>
              <w:t>Disponibile una grande varietà di inserti.</w:t>
            </w:r>
          </w:p>
          <w:p w14:paraId="775DBF03" w14:textId="0A4FBF94" w:rsidR="00B810BE" w:rsidRDefault="00B810BE" w:rsidP="00B810BE">
            <w:pPr>
              <w:pStyle w:val="Titolo4"/>
              <w:rPr>
                <w:color w:val="000000"/>
              </w:rPr>
            </w:pPr>
            <w:r>
              <w:rPr>
                <w:color w:val="000000"/>
              </w:rPr>
              <w:t>Caratteristiche principali: </w:t>
            </w:r>
            <w:r>
              <w:rPr>
                <w:color w:val="000000"/>
              </w:rPr>
              <w:br/>
              <w:t>- Oscillazioni sinusoidali modulate; </w:t>
            </w:r>
            <w:r>
              <w:rPr>
                <w:color w:val="000000"/>
              </w:rPr>
              <w:br/>
              <w:t xml:space="preserve">- 1 manipolo </w:t>
            </w:r>
            <w:proofErr w:type="spellStart"/>
            <w:r>
              <w:rPr>
                <w:color w:val="000000"/>
              </w:rPr>
              <w:t>autoclavabile</w:t>
            </w:r>
            <w:proofErr w:type="spellEnd"/>
            <w:r>
              <w:rPr>
                <w:color w:val="000000"/>
              </w:rPr>
              <w:t xml:space="preserve"> HW-6 (fino a 135° C/0,22 Mpa);</w:t>
            </w:r>
            <w:r>
              <w:rPr>
                <w:color w:val="000000"/>
              </w:rPr>
              <w:br/>
              <w:t>- 1 chiave dinamometrica </w:t>
            </w:r>
            <w:r>
              <w:rPr>
                <w:color w:val="000000"/>
              </w:rPr>
              <w:br/>
              <w:t>- 7 inserti (G4x1, G12x1, P1x1, P3x1, P8x1, E60x1, E62x1)</w:t>
            </w:r>
            <w:r>
              <w:rPr>
                <w:color w:val="000000"/>
              </w:rPr>
              <w:br/>
              <w:t>- Controlli touch di precisione, design resistente all'acqua;</w:t>
            </w:r>
            <w:r>
              <w:rPr>
                <w:color w:val="000000"/>
              </w:rPr>
              <w:br/>
              <w:t xml:space="preserve">- 3 modalità di funzionamento: ablazione, </w:t>
            </w:r>
            <w:proofErr w:type="spellStart"/>
            <w:r>
              <w:rPr>
                <w:color w:val="000000"/>
              </w:rPr>
              <w:t>perio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endo</w:t>
            </w:r>
            <w:proofErr w:type="spellEnd"/>
            <w:r>
              <w:rPr>
                <w:color w:val="000000"/>
              </w:rPr>
              <w:t>;</w:t>
            </w:r>
            <w:r>
              <w:rPr>
                <w:color w:val="000000"/>
              </w:rPr>
              <w:br/>
              <w:t>- Erogazione automatica di acqua o soluzione dalla bottiglia integrata o da fonte esterna; </w:t>
            </w:r>
            <w:r>
              <w:rPr>
                <w:color w:val="000000"/>
              </w:rPr>
              <w:br/>
              <w:t>- Monitoraggio automatico della frequenza.</w:t>
            </w:r>
          </w:p>
          <w:p w14:paraId="307538C7" w14:textId="1C1003FC" w:rsidR="00B810BE" w:rsidRDefault="00B810BE" w:rsidP="00B810BE"/>
          <w:p w14:paraId="2D759E49" w14:textId="77777777" w:rsidR="00B810BE" w:rsidRPr="00B810BE" w:rsidRDefault="00B810BE" w:rsidP="00B810BE"/>
          <w:p w14:paraId="7FD209F8" w14:textId="77777777" w:rsidR="00E77B5E" w:rsidRPr="00267AD7" w:rsidRDefault="00E77B5E" w:rsidP="00267AD7">
            <w:pPr>
              <w:spacing w:before="100" w:beforeAutospacing="1" w:after="100" w:afterAutospacing="1"/>
            </w:pPr>
          </w:p>
        </w:tc>
      </w:tr>
      <w:tr w:rsidR="00E77B5E" w:rsidRPr="003D1C9C" w14:paraId="18EA9CC8" w14:textId="77777777" w:rsidTr="00E77B5E">
        <w:trPr>
          <w:trHeight w:val="1164"/>
        </w:trPr>
        <w:tc>
          <w:tcPr>
            <w:tcW w:w="719" w:type="dxa"/>
          </w:tcPr>
          <w:p w14:paraId="12A861F3" w14:textId="77777777" w:rsidR="00E77B5E" w:rsidRPr="003D1C9C" w:rsidRDefault="00E77B5E" w:rsidP="00AE68A8"/>
        </w:tc>
        <w:tc>
          <w:tcPr>
            <w:tcW w:w="2940" w:type="dxa"/>
            <w:gridSpan w:val="2"/>
          </w:tcPr>
          <w:p w14:paraId="60C25030" w14:textId="77777777" w:rsidR="00E77B5E" w:rsidRPr="003D1C9C" w:rsidRDefault="00E77B5E" w:rsidP="00AE68A8"/>
        </w:tc>
        <w:tc>
          <w:tcPr>
            <w:tcW w:w="423" w:type="dxa"/>
            <w:vMerge/>
          </w:tcPr>
          <w:p w14:paraId="198B2206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09A4F8D4" w14:textId="77777777" w:rsidR="00E77B5E" w:rsidRPr="003D1C9C" w:rsidRDefault="00E77B5E" w:rsidP="00AE68A8"/>
        </w:tc>
      </w:tr>
      <w:tr w:rsidR="00E77B5E" w:rsidRPr="003D1C9C" w14:paraId="6BD244EF" w14:textId="77777777" w:rsidTr="00E77B5E">
        <w:trPr>
          <w:trHeight w:val="543"/>
        </w:trPr>
        <w:tc>
          <w:tcPr>
            <w:tcW w:w="719" w:type="dxa"/>
          </w:tcPr>
          <w:p w14:paraId="7B8D6E3C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BCADBDE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7B1F5B9B" wp14:editId="7D0A54E6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992E8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x4JDOZYQeAUIx3KYHMuhHEsIPAtkxXKYHMuhHEsIPAtkxXKYHMuhHEsIPAtk&#10;7XyYHMuhHEsIPAtk7XyY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3061DF64" w14:textId="77777777" w:rsidR="00E77B5E" w:rsidRDefault="00FA5F1D" w:rsidP="00AE68A8">
            <w:pPr>
              <w:pStyle w:val="Informazioni"/>
            </w:pPr>
            <w:r>
              <w:t>Via Scafati, 205,</w:t>
            </w:r>
          </w:p>
          <w:p w14:paraId="35C3D007" w14:textId="77777777" w:rsidR="00FA5F1D" w:rsidRDefault="00FA5F1D" w:rsidP="00AE68A8">
            <w:pPr>
              <w:pStyle w:val="Informazioni"/>
            </w:pPr>
            <w:r>
              <w:t>Santa Maria la Carità</w:t>
            </w:r>
          </w:p>
          <w:p w14:paraId="34106812" w14:textId="77777777" w:rsidR="00E77B5E" w:rsidRPr="003D1C9C" w:rsidRDefault="00FA5F1D" w:rsidP="00AE68A8">
            <w:pPr>
              <w:pStyle w:val="Informazioni"/>
            </w:pPr>
            <w:r>
              <w:t>80050, NA</w:t>
            </w:r>
          </w:p>
        </w:tc>
        <w:tc>
          <w:tcPr>
            <w:tcW w:w="423" w:type="dxa"/>
            <w:vMerge/>
          </w:tcPr>
          <w:p w14:paraId="747557F9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54BCD8B4" w14:textId="77777777" w:rsidR="00E77B5E" w:rsidRPr="003D1C9C" w:rsidRDefault="00E77B5E" w:rsidP="00AE68A8"/>
        </w:tc>
      </w:tr>
      <w:tr w:rsidR="00E77B5E" w:rsidRPr="003D1C9C" w14:paraId="6EB604EE" w14:textId="77777777" w:rsidTr="00E77B5E">
        <w:trPr>
          <w:trHeight w:val="183"/>
        </w:trPr>
        <w:tc>
          <w:tcPr>
            <w:tcW w:w="719" w:type="dxa"/>
          </w:tcPr>
          <w:p w14:paraId="7CAB72F7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2940" w:type="dxa"/>
            <w:gridSpan w:val="2"/>
            <w:vAlign w:val="center"/>
          </w:tcPr>
          <w:p w14:paraId="58666E88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423" w:type="dxa"/>
            <w:vMerge/>
          </w:tcPr>
          <w:p w14:paraId="6CAB3A89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7FF17F85" w14:textId="77777777" w:rsidR="00E77B5E" w:rsidRPr="003D1C9C" w:rsidRDefault="00E77B5E" w:rsidP="00AE68A8"/>
        </w:tc>
      </w:tr>
      <w:tr w:rsidR="00E77B5E" w:rsidRPr="003D1C9C" w14:paraId="65E5A257" w14:textId="77777777" w:rsidTr="00E77B5E">
        <w:trPr>
          <w:trHeight w:val="624"/>
        </w:trPr>
        <w:tc>
          <w:tcPr>
            <w:tcW w:w="719" w:type="dxa"/>
          </w:tcPr>
          <w:p w14:paraId="57E802CA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ABFE19C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1067E4AF" wp14:editId="7CBCBB0D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99C8A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3F22E5" w14:textId="77777777" w:rsidR="00E77B5E" w:rsidRPr="003D1C9C" w:rsidRDefault="00FA5F1D" w:rsidP="00AE68A8">
            <w:pPr>
              <w:pStyle w:val="Informazioni"/>
            </w:pPr>
            <w:r>
              <w:t>081/8743577</w:t>
            </w:r>
          </w:p>
        </w:tc>
        <w:tc>
          <w:tcPr>
            <w:tcW w:w="423" w:type="dxa"/>
            <w:vMerge/>
          </w:tcPr>
          <w:p w14:paraId="472A8388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4504D82A" w14:textId="77777777" w:rsidR="00E77B5E" w:rsidRPr="003D1C9C" w:rsidRDefault="00E77B5E" w:rsidP="00AE68A8"/>
        </w:tc>
      </w:tr>
      <w:tr w:rsidR="00E77B5E" w:rsidRPr="003D1C9C" w14:paraId="3E410C9A" w14:textId="77777777" w:rsidTr="00E77B5E">
        <w:trPr>
          <w:trHeight w:val="183"/>
        </w:trPr>
        <w:tc>
          <w:tcPr>
            <w:tcW w:w="719" w:type="dxa"/>
          </w:tcPr>
          <w:p w14:paraId="3591D0B4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2940" w:type="dxa"/>
            <w:gridSpan w:val="2"/>
            <w:vAlign w:val="center"/>
          </w:tcPr>
          <w:p w14:paraId="36004EDA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423" w:type="dxa"/>
            <w:vMerge/>
          </w:tcPr>
          <w:p w14:paraId="44DDC348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0A9982F1" w14:textId="77777777" w:rsidR="00E77B5E" w:rsidRPr="003D1C9C" w:rsidRDefault="00E77B5E" w:rsidP="00AE68A8"/>
        </w:tc>
      </w:tr>
      <w:tr w:rsidR="00E77B5E" w:rsidRPr="003D1C9C" w14:paraId="00798F2D" w14:textId="77777777" w:rsidTr="00E77B5E">
        <w:trPr>
          <w:trHeight w:val="633"/>
        </w:trPr>
        <w:tc>
          <w:tcPr>
            <w:tcW w:w="719" w:type="dxa"/>
          </w:tcPr>
          <w:p w14:paraId="608D3A7F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0A1013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6F60EBBD" wp14:editId="7440A1FA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17B67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0E177F00" w14:textId="77777777" w:rsidR="00E77B5E" w:rsidRPr="00FA5F1D" w:rsidRDefault="00FA5F1D" w:rsidP="00AE68A8">
            <w:pPr>
              <w:pStyle w:val="Informazioni"/>
              <w:rPr>
                <w:sz w:val="16"/>
                <w:szCs w:val="16"/>
              </w:rPr>
            </w:pPr>
            <w:r w:rsidRPr="00FA5F1D">
              <w:rPr>
                <w:sz w:val="16"/>
                <w:szCs w:val="16"/>
              </w:rPr>
              <w:t>Info@mgmlabservicesnc.com</w:t>
            </w:r>
          </w:p>
        </w:tc>
        <w:tc>
          <w:tcPr>
            <w:tcW w:w="423" w:type="dxa"/>
            <w:vMerge/>
          </w:tcPr>
          <w:p w14:paraId="366FCB2A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79D1CB84" w14:textId="77777777" w:rsidR="00E77B5E" w:rsidRPr="003D1C9C" w:rsidRDefault="00E77B5E" w:rsidP="00AE68A8"/>
        </w:tc>
      </w:tr>
      <w:tr w:rsidR="00E77B5E" w:rsidRPr="003D1C9C" w14:paraId="4A646409" w14:textId="77777777" w:rsidTr="00E77B5E">
        <w:trPr>
          <w:trHeight w:val="174"/>
        </w:trPr>
        <w:tc>
          <w:tcPr>
            <w:tcW w:w="719" w:type="dxa"/>
          </w:tcPr>
          <w:p w14:paraId="52766D84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2940" w:type="dxa"/>
            <w:gridSpan w:val="2"/>
            <w:vAlign w:val="center"/>
          </w:tcPr>
          <w:p w14:paraId="24543553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423" w:type="dxa"/>
            <w:vMerge/>
          </w:tcPr>
          <w:p w14:paraId="4D8E8452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6F772F74" w14:textId="77777777" w:rsidR="00E77B5E" w:rsidRPr="003D1C9C" w:rsidRDefault="00E77B5E" w:rsidP="00AE68A8"/>
        </w:tc>
      </w:tr>
      <w:tr w:rsidR="00E77B5E" w:rsidRPr="003D1C9C" w14:paraId="15F89A2A" w14:textId="77777777" w:rsidTr="00E77B5E">
        <w:trPr>
          <w:trHeight w:val="633"/>
        </w:trPr>
        <w:tc>
          <w:tcPr>
            <w:tcW w:w="719" w:type="dxa"/>
          </w:tcPr>
          <w:p w14:paraId="085E8085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751A3A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6E92D872" wp14:editId="12868B85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B1907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37BE77B" w14:textId="77777777" w:rsidR="00E77B5E" w:rsidRPr="00FA5F1D" w:rsidRDefault="00FA5F1D" w:rsidP="00AE68A8">
            <w:pPr>
              <w:pStyle w:val="Informazioni"/>
              <w:rPr>
                <w:sz w:val="16"/>
                <w:szCs w:val="16"/>
              </w:rPr>
            </w:pPr>
            <w:r w:rsidRPr="00FA5F1D">
              <w:rPr>
                <w:sz w:val="16"/>
                <w:szCs w:val="16"/>
              </w:rPr>
              <w:t>www.mgmlabservicesnc.com</w:t>
            </w:r>
          </w:p>
        </w:tc>
        <w:tc>
          <w:tcPr>
            <w:tcW w:w="423" w:type="dxa"/>
            <w:vMerge/>
          </w:tcPr>
          <w:p w14:paraId="636C2D4D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4812D816" w14:textId="77777777" w:rsidR="00E77B5E" w:rsidRPr="003D1C9C" w:rsidRDefault="00E77B5E" w:rsidP="00AE68A8"/>
        </w:tc>
      </w:tr>
      <w:tr w:rsidR="00E77B5E" w:rsidRPr="003D1C9C" w14:paraId="48A490BA" w14:textId="77777777" w:rsidTr="00E77B5E">
        <w:trPr>
          <w:trHeight w:val="2448"/>
        </w:trPr>
        <w:tc>
          <w:tcPr>
            <w:tcW w:w="719" w:type="dxa"/>
          </w:tcPr>
          <w:p w14:paraId="7D3EEC62" w14:textId="77777777" w:rsidR="00E77B5E" w:rsidRPr="003D1C9C" w:rsidRDefault="00E77B5E" w:rsidP="00AE68A8"/>
        </w:tc>
        <w:tc>
          <w:tcPr>
            <w:tcW w:w="2940" w:type="dxa"/>
            <w:gridSpan w:val="2"/>
          </w:tcPr>
          <w:p w14:paraId="71FF7578" w14:textId="77777777" w:rsidR="00E77B5E" w:rsidRPr="003D1C9C" w:rsidRDefault="00267AD7" w:rsidP="00AE68A8">
            <w:r>
              <w:rPr>
                <w:noProof/>
              </w:rPr>
              <w:drawing>
                <wp:inline distT="0" distB="0" distL="0" distR="0" wp14:anchorId="4EA33BC4" wp14:editId="6738AEDC">
                  <wp:extent cx="1789328" cy="1152525"/>
                  <wp:effectExtent l="0" t="0" r="1905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ss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57" cy="115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704A5ED2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7024A395" w14:textId="77777777" w:rsidR="00E77B5E" w:rsidRPr="003D1C9C" w:rsidRDefault="00E77B5E" w:rsidP="00AE68A8"/>
        </w:tc>
      </w:tr>
    </w:tbl>
    <w:p w14:paraId="6C510450" w14:textId="77777777" w:rsidR="007F5B63" w:rsidRPr="003D1C9C" w:rsidRDefault="007F5B63" w:rsidP="009B591F"/>
    <w:sectPr w:rsidR="007F5B63" w:rsidRPr="003D1C9C" w:rsidSect="00882C07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2C72B" w14:textId="77777777" w:rsidR="006304CB" w:rsidRDefault="006304CB" w:rsidP="00590471">
      <w:r>
        <w:separator/>
      </w:r>
    </w:p>
  </w:endnote>
  <w:endnote w:type="continuationSeparator" w:id="0">
    <w:p w14:paraId="657ACB9E" w14:textId="77777777" w:rsidR="006304CB" w:rsidRDefault="006304C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A5BA3" w14:textId="77777777" w:rsidR="006304CB" w:rsidRDefault="006304CB" w:rsidP="00590471">
      <w:r>
        <w:separator/>
      </w:r>
    </w:p>
  </w:footnote>
  <w:footnote w:type="continuationSeparator" w:id="0">
    <w:p w14:paraId="2722734F" w14:textId="77777777" w:rsidR="006304CB" w:rsidRDefault="006304C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DC36" w14:textId="77777777" w:rsidR="00590471" w:rsidRPr="00A6154D" w:rsidRDefault="00AE68A8" w:rsidP="00060042">
    <w:pPr>
      <w:pStyle w:val="Corpotesto"/>
    </w:pPr>
    <w:r w:rsidRPr="00A6154D">
      <w:rPr>
        <w:noProof/>
        <w:lang w:bidi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8DBF699" wp14:editId="59903EE5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8A7F58" id="Grup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EgkM5lhJkDQjHcoQcy6EcSwkyC2TvfIQcy6EcSwkyC2TvfIQcy6EcSwkyC+QU5wg5&#10;lkM5lhJkFsgpzhFyLIdyLCWILFCO5Qg5lkM5lhJkFigSQ47lUI6lBJkF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5/wUuFpzqhiC0uwnpUKFFtAw9qU+8LR5ANHkX90iOa2ZaOMFnx&#10;AiRk8LsILrwjbikKZOTaAhmU27JsN9V4tRVW/WXuT+pK3w/K4qJJ8FgUW50d4gT5MkzUPDMFlApB&#10;MdqWRy67Q+DIgSLe4n/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1Y01E+Bzzi3uCIRTXTOOv54KREMoVfYVyFOdvu5lCGvmjLZLUAw9ctGpSH/pbJ1adFX2FsicJLM4&#10;mtjINmH4CLK6mbv9naLaWe1nTkKSFxIl0SmdsgYMlHsHygLb5B3dqs9Q2xLi/G2nCFVnnuOArMQk&#10;D0NBYUyP4TklADfZDT2SnVUFaUJm/tW8I3XnZedhlPvL6zphmzbF5Afl2zDfrOI5wzaROvWEbWvG&#10;n6vLpcunaafvNaupd5VVRHpILUmUkC1AaOx8n0mbQyVOyF9z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RUsNTPmOYlEvO9AJtnIG0k7IWUkFsiItc6uqSxbTvlL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j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4Q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HIasDStVHiHZXzkiiND6yv+TpMBL5Ho4Wec28R3SiIA/ZZXz6N+q02+I+RAVlF&#10;3Ojq4XsURqTOHZJ2eiT3SZKpv366Y7td8vEP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V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cdpepCpv4W32R4nu2Wvg5/w3pTCXCvag6NAIWZ+f20ok&#10;HEPaolAgRM61XoOsix7EbfxiGdZqvHCRWRs+xOm8Xf3djjQ6fA2UdxLtw81I75C1tVse6bXbNw/l&#10;domABnjpNLI+j5bRBXJX4J/D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UBpVJYnhB4GigSTY7lAaUiGphIVI7lYXIsDygV0cBEonIsD5NjeSjH&#10;EgKrF5RjeZgcywNKpbaBybE8lGMJgVcFRaLJsTyUYwmBp4Ei0eRYHsqxhMDTQJFociwP5VhCYGmg&#10;HMvD5FgeyrGEwNNAkWhyLA/lWELgaaBINDmWh3IsIfA0UCSaHMtDOZYQeBooEk2O5aEcSwgcDZ7K&#10;sYTAy0A4lqfJsTyVYwmBp4HMzk+TY3kqxxICTwOZnZ8mx/JUjiUEngbiJz5NjuWpHEsIPA3ET3y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x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5n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y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t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HpXWAg8DRSJJsdyQKkUnikEngaKRJNj&#10;OaBURAMTicqxHCbHcijHEgKrDZRjOUyO5YBSqW1gciyHciwh8Kog8cTD5FgO5VhC4GmgSDQ5lkM5&#10;lhB4GigSTY7lUI4lBJYGyrEcJsdyKMcSAk8DRaLJsRzKsYTA00CRaHIsh3IsIfA0UCSaHMuhHEsI&#10;PA0UiSbHcijHEgJLA+VYDpNjOZRjCYGngSLR5FgO5VhC4GmgSDQ5lkM5lhB4GigSTY7lUI4lBJ4G&#10;ikSTYz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">
              <v:group id="Grup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6154D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D8452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247ED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C92EEA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8A26D0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E63AA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90E68E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34B77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9A5A0C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7A43E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EE340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734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F251EC2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9C20C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F1D"/>
    <w:rsid w:val="00055B72"/>
    <w:rsid w:val="00060042"/>
    <w:rsid w:val="0008685D"/>
    <w:rsid w:val="000D006C"/>
    <w:rsid w:val="00112FD7"/>
    <w:rsid w:val="001253DD"/>
    <w:rsid w:val="00150ABD"/>
    <w:rsid w:val="00222466"/>
    <w:rsid w:val="00236632"/>
    <w:rsid w:val="00267AD7"/>
    <w:rsid w:val="0029260E"/>
    <w:rsid w:val="002B4549"/>
    <w:rsid w:val="00310F17"/>
    <w:rsid w:val="003326CB"/>
    <w:rsid w:val="00376291"/>
    <w:rsid w:val="003763B9"/>
    <w:rsid w:val="00380A7F"/>
    <w:rsid w:val="00380FD1"/>
    <w:rsid w:val="00383D02"/>
    <w:rsid w:val="00384CE1"/>
    <w:rsid w:val="003D1C9C"/>
    <w:rsid w:val="003F1B9B"/>
    <w:rsid w:val="00454241"/>
    <w:rsid w:val="004E158A"/>
    <w:rsid w:val="005471D7"/>
    <w:rsid w:val="00565C77"/>
    <w:rsid w:val="0056708E"/>
    <w:rsid w:val="005768FC"/>
    <w:rsid w:val="005801E5"/>
    <w:rsid w:val="00590471"/>
    <w:rsid w:val="005D01FA"/>
    <w:rsid w:val="005D45DC"/>
    <w:rsid w:val="006304CB"/>
    <w:rsid w:val="006716D8"/>
    <w:rsid w:val="006920F0"/>
    <w:rsid w:val="006C020C"/>
    <w:rsid w:val="006D79A8"/>
    <w:rsid w:val="007260BF"/>
    <w:rsid w:val="007575B6"/>
    <w:rsid w:val="007F5B63"/>
    <w:rsid w:val="00803A0A"/>
    <w:rsid w:val="0084454A"/>
    <w:rsid w:val="00846CB9"/>
    <w:rsid w:val="00882C07"/>
    <w:rsid w:val="008A1E6E"/>
    <w:rsid w:val="008B108C"/>
    <w:rsid w:val="008C2CFC"/>
    <w:rsid w:val="009475DC"/>
    <w:rsid w:val="00967B93"/>
    <w:rsid w:val="00984354"/>
    <w:rsid w:val="009A33A1"/>
    <w:rsid w:val="009B591F"/>
    <w:rsid w:val="00A31B16"/>
    <w:rsid w:val="00A6154D"/>
    <w:rsid w:val="00AE68A8"/>
    <w:rsid w:val="00B6466C"/>
    <w:rsid w:val="00B76CDA"/>
    <w:rsid w:val="00B810BE"/>
    <w:rsid w:val="00C14078"/>
    <w:rsid w:val="00C83A18"/>
    <w:rsid w:val="00CC1E8B"/>
    <w:rsid w:val="00CD2321"/>
    <w:rsid w:val="00CE1E3D"/>
    <w:rsid w:val="00D053FA"/>
    <w:rsid w:val="00D26515"/>
    <w:rsid w:val="00D71C00"/>
    <w:rsid w:val="00E01C48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A5F1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BB4D8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6154D"/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54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A6154D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154D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154D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154D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154D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154D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154D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154D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A6154D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6154D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154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A6154D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A6154D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154D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154D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A6154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A6154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A6154D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1">
    <w:name w:val="Date1"/>
    <w:basedOn w:val="Corpotesto"/>
    <w:uiPriority w:val="1"/>
    <w:semiHidden/>
    <w:qFormat/>
    <w:rsid w:val="00A6154D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A6154D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A6154D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A6154D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A6154D"/>
    <w:rPr>
      <w:rFonts w:ascii="Calibri" w:hAnsi="Calibri" w:cs="Calibri"/>
    </w:rPr>
  </w:style>
  <w:style w:type="paragraph" w:styleId="Nessunaspaziatura">
    <w:name w:val="No Spacing"/>
    <w:basedOn w:val="Normale"/>
    <w:uiPriority w:val="1"/>
    <w:rsid w:val="00A6154D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to">
    <w:name w:val="Contatto"/>
    <w:basedOn w:val="Normale"/>
    <w:link w:val="Caratterecontatto"/>
    <w:uiPriority w:val="1"/>
    <w:qFormat/>
    <w:rsid w:val="00A6154D"/>
    <w:pPr>
      <w:spacing w:after="0"/>
    </w:pPr>
  </w:style>
  <w:style w:type="paragraph" w:styleId="Formuladichiusura">
    <w:name w:val="Closing"/>
    <w:basedOn w:val="Normale"/>
    <w:link w:val="FormuladichiusuraCarattere"/>
    <w:uiPriority w:val="99"/>
    <w:qFormat/>
    <w:rsid w:val="00A6154D"/>
    <w:pPr>
      <w:spacing w:before="480" w:after="0"/>
    </w:pPr>
  </w:style>
  <w:style w:type="character" w:customStyle="1" w:styleId="Caratterecontatto">
    <w:name w:val="Carattere contatto"/>
    <w:basedOn w:val="Carpredefinitoparagrafo"/>
    <w:link w:val="Contatto"/>
    <w:uiPriority w:val="1"/>
    <w:rsid w:val="00A6154D"/>
    <w:rPr>
      <w:rFonts w:ascii="Calibri" w:hAnsi="Calibri" w:cs="Calibri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A6154D"/>
    <w:rPr>
      <w:rFonts w:ascii="Calibri" w:hAnsi="Calibri" w:cs="Calibri"/>
    </w:rPr>
  </w:style>
  <w:style w:type="character" w:styleId="Menzione">
    <w:name w:val="Mention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A6154D"/>
    <w:pPr>
      <w:numPr>
        <w:numId w:val="3"/>
      </w:numPr>
    </w:pPr>
  </w:style>
  <w:style w:type="numbering" w:styleId="1ai">
    <w:name w:val="Outline List 1"/>
    <w:basedOn w:val="Nessunelenco"/>
    <w:uiPriority w:val="99"/>
    <w:semiHidden/>
    <w:unhideWhenUsed/>
    <w:rsid w:val="00A6154D"/>
    <w:pPr>
      <w:numPr>
        <w:numId w:val="4"/>
      </w:numPr>
    </w:pPr>
  </w:style>
  <w:style w:type="character" w:styleId="CodiceHTML">
    <w:name w:val="HTML Code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6154D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6154D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A6154D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6154D"/>
    <w:pPr>
      <w:spacing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A6154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A6154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6154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A6154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A6154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A6154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A6154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A6154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A6154D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6154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A6154D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A6154D"/>
  </w:style>
  <w:style w:type="character" w:styleId="Titolodellibro">
    <w:name w:val="Book Title"/>
    <w:basedOn w:val="Carpredefinitoparagrafo"/>
    <w:uiPriority w:val="33"/>
    <w:semiHidden/>
    <w:rsid w:val="00A6154D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A615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A6154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A6154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A6154D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A6154D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A6154D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A6154D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A6154D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A6154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A6154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A6154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A6154D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A6154D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A6154D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A6154D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A6154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A6154D"/>
    <w:pPr>
      <w:numPr>
        <w:numId w:val="7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A6154D"/>
    <w:pPr>
      <w:numPr>
        <w:numId w:val="8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A6154D"/>
    <w:pPr>
      <w:numPr>
        <w:numId w:val="9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A6154D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A6154D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A6154D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A6154D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A6154D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A6154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A6154D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A6154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A6154D"/>
    <w:pPr>
      <w:spacing w:after="0"/>
    </w:pPr>
  </w:style>
  <w:style w:type="paragraph" w:styleId="Testomacro">
    <w:name w:val="macro"/>
    <w:link w:val="TestomacroCarattere"/>
    <w:uiPriority w:val="99"/>
    <w:semiHidden/>
    <w:unhideWhenUsed/>
    <w:rsid w:val="00A615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6154D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A6154D"/>
    <w:pPr>
      <w:spacing w:after="0"/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A6154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A615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A6154D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A6154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A6154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A6154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154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15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154D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A6154D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A6154D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A6154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154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154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154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154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A6154D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A6154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A6154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A6154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A6154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A6154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A6154D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A6154D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A6154D"/>
    <w:rPr>
      <w:rFonts w:ascii="Times New Roman" w:hAnsi="Times New Roman"/>
      <w:sz w:val="24"/>
      <w:szCs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A6154D"/>
    <w:rPr>
      <w:rFonts w:ascii="Calibri" w:hAnsi="Calibri" w:cs="Calibri"/>
      <w:u w:val="dotted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154D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6154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6154D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615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6154D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6154D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A6154D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A6154D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6154D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A6154D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A6154D"/>
    <w:pPr>
      <w:spacing w:after="22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A6154D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A6154D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A6154D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A6154D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A615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A6154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A6154D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A6154D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A6154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A6154D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A6154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A6154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A6154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A6154D"/>
    <w:pPr>
      <w:spacing w:after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A6154D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A6154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A6154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A6154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A6154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6154D"/>
    <w:pPr>
      <w:spacing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A6154D"/>
    <w:pPr>
      <w:spacing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A6154D"/>
    <w:pPr>
      <w:spacing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A6154D"/>
    <w:pPr>
      <w:spacing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A6154D"/>
    <w:pPr>
      <w:spacing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A6154D"/>
    <w:pPr>
      <w:spacing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A6154D"/>
    <w:pPr>
      <w:spacing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A6154D"/>
    <w:pPr>
      <w:spacing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A6154D"/>
    <w:pPr>
      <w:spacing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A6154D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6154D"/>
    <w:pPr>
      <w:spacing w:after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6154D"/>
    <w:rPr>
      <w:rFonts w:ascii="Consolas" w:hAnsi="Consolas" w:cs="Calibri"/>
      <w:sz w:val="21"/>
      <w:szCs w:val="21"/>
    </w:rPr>
  </w:style>
  <w:style w:type="table" w:styleId="Grigliatabella1">
    <w:name w:val="Table Grid 1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A6154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A6154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A6154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A6154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A6154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A6154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A6154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A6154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6154D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A6154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A6154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A6154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A6154D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A6154D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154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AppData\Roaming\Microsoft\Templates\Lettera%20di%20presentazione%20sfere%20blu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28120B-25F1-4213-A307-876C98B071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di presentazione sfere blu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2021-04-21T09:21:00Z</dcterms:created>
  <dcterms:modified xsi:type="dcterms:W3CDTF">2021-04-21T09:21:00Z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